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E881EF" w14:textId="077D4F7E" w:rsidR="00444CF5" w:rsidRDefault="00814ACE" w:rsidP="00DD6F2D">
      <w:r>
        <w:t>PA</w:t>
      </w:r>
      <w:r w:rsidR="00444CF5">
        <w:t>-</w:t>
      </w:r>
      <w:r w:rsidR="00AC5A87">
        <w:t>5B</w:t>
      </w:r>
      <w:r w:rsidR="002E38C8">
        <w:t xml:space="preserve"> (</w:t>
      </w:r>
      <w:r w:rsidR="0060319B">
        <w:t>C</w:t>
      </w:r>
      <w:r w:rsidR="00FF36EA">
        <w:t>E</w:t>
      </w:r>
      <w:r w:rsidR="002E38C8">
        <w:t>)</w:t>
      </w:r>
      <w:r w:rsidR="00EC0B93">
        <w:t xml:space="preserve"> </w:t>
      </w:r>
      <w:r w:rsidR="00F30083">
        <w:rPr>
          <w:sz w:val="18"/>
        </w:rPr>
        <w:t>Sep</w:t>
      </w:r>
      <w:r w:rsidR="00EC0B93" w:rsidRPr="00EC0B93">
        <w:rPr>
          <w:sz w:val="18"/>
        </w:rPr>
        <w:t xml:space="preserve"> 202</w:t>
      </w:r>
      <w:r w:rsidR="00F30083">
        <w:rPr>
          <w:sz w:val="18"/>
        </w:rPr>
        <w:t>6</w:t>
      </w:r>
    </w:p>
    <w:p w14:paraId="2ACD62A6" w14:textId="77777777" w:rsidR="00444CF5" w:rsidRDefault="00444CF5" w:rsidP="00444CF5"/>
    <w:p w14:paraId="244E5652" w14:textId="77777777" w:rsidR="00444CF5" w:rsidRDefault="00444CF5" w:rsidP="00444CF5"/>
    <w:p w14:paraId="6C523D5C" w14:textId="77777777" w:rsidR="0060319B" w:rsidRDefault="00475582" w:rsidP="00444CF5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Cooperative Education </w:t>
      </w:r>
      <w:r w:rsidR="002E38C8">
        <w:rPr>
          <w:b/>
          <w:sz w:val="24"/>
          <w:szCs w:val="24"/>
        </w:rPr>
        <w:t>Programs</w:t>
      </w:r>
      <w:r>
        <w:rPr>
          <w:b/>
          <w:sz w:val="24"/>
          <w:szCs w:val="24"/>
        </w:rPr>
        <w:t>:</w:t>
      </w:r>
    </w:p>
    <w:p w14:paraId="2A08EDC1" w14:textId="77777777" w:rsidR="00444CF5" w:rsidRPr="0060319B" w:rsidRDefault="00475582" w:rsidP="00444CF5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E818A1" w:rsidRPr="0060319B">
        <w:rPr>
          <w:sz w:val="24"/>
          <w:szCs w:val="24"/>
        </w:rPr>
        <w:t>Special Education</w:t>
      </w:r>
      <w:r w:rsidR="0060319B" w:rsidRPr="0060319B">
        <w:rPr>
          <w:sz w:val="24"/>
          <w:szCs w:val="24"/>
        </w:rPr>
        <w:t xml:space="preserve">, Virtual, or Other Cooperative Programs </w:t>
      </w:r>
      <w:r w:rsidR="0060319B">
        <w:rPr>
          <w:sz w:val="24"/>
          <w:szCs w:val="24"/>
        </w:rPr>
        <w:t>b</w:t>
      </w:r>
      <w:r w:rsidR="0060319B" w:rsidRPr="0060319B">
        <w:rPr>
          <w:sz w:val="24"/>
          <w:szCs w:val="24"/>
        </w:rPr>
        <w:t>etween</w:t>
      </w:r>
      <w:r w:rsidR="0060319B">
        <w:rPr>
          <w:sz w:val="24"/>
          <w:szCs w:val="24"/>
        </w:rPr>
        <w:t xml:space="preserve"> 2 or m</w:t>
      </w:r>
      <w:r w:rsidR="0060319B" w:rsidRPr="0060319B">
        <w:rPr>
          <w:sz w:val="24"/>
          <w:szCs w:val="24"/>
        </w:rPr>
        <w:t>ore Districts</w:t>
      </w:r>
    </w:p>
    <w:p w14:paraId="3395DE5B" w14:textId="77777777" w:rsidR="00E0655D" w:rsidRPr="000B2932" w:rsidRDefault="00E0655D" w:rsidP="00444CF5">
      <w:pPr>
        <w:jc w:val="center"/>
        <w:rPr>
          <w:sz w:val="24"/>
          <w:szCs w:val="24"/>
        </w:rPr>
      </w:pPr>
    </w:p>
    <w:p w14:paraId="1780095A" w14:textId="77777777" w:rsidR="008E5D00" w:rsidRDefault="008E5D00"/>
    <w:p w14:paraId="25F36F54" w14:textId="77777777" w:rsidR="008E5D00" w:rsidRDefault="00444CF5" w:rsidP="008E5D00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 </w:t>
      </w:r>
      <w:r w:rsidR="008E5D00">
        <w:t xml:space="preserve">        Count Date: </w:t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  <w:r w:rsidR="008E5D00">
        <w:rPr>
          <w:u w:val="single"/>
        </w:rPr>
        <w:tab/>
      </w:r>
    </w:p>
    <w:p w14:paraId="0702B4BF" w14:textId="77777777" w:rsidR="008E5D00" w:rsidRDefault="008E5D00" w:rsidP="008E5D00"/>
    <w:p w14:paraId="0DDCC4F4" w14:textId="77777777" w:rsidR="008E5D00" w:rsidRDefault="008E5D00"/>
    <w:p w14:paraId="697C75A4" w14:textId="77777777" w:rsidR="00444CF5" w:rsidRDefault="00444CF5">
      <w:r>
        <w:t xml:space="preserve">Building/Program: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6BA0CD6" w14:textId="77777777" w:rsidR="00444CF5" w:rsidRDefault="00444CF5"/>
    <w:p w14:paraId="0A8B5C0A" w14:textId="77777777" w:rsidR="00444CF5" w:rsidRDefault="00444CF5">
      <w:r>
        <w:tab/>
        <w:t xml:space="preserve">             </w:t>
      </w:r>
    </w:p>
    <w:p w14:paraId="3851CAAA" w14:textId="77777777" w:rsidR="0036726F" w:rsidRDefault="00B943FF" w:rsidP="00B943FF">
      <w:r w:rsidRPr="00F30083">
        <w:rPr>
          <w:b/>
          <w:bCs/>
        </w:rPr>
        <w:t>Directions:</w:t>
      </w:r>
      <w:r w:rsidR="00E818A1">
        <w:t xml:space="preserve"> If district </w:t>
      </w:r>
      <w:r w:rsidR="0060319B">
        <w:t>participates in</w:t>
      </w:r>
      <w:r w:rsidR="00E818A1">
        <w:t xml:space="preserve"> a</w:t>
      </w:r>
      <w:r w:rsidR="0060319B">
        <w:t xml:space="preserve"> cooperative education program between two or more public school districts, there should be a written agreement that</w:t>
      </w:r>
      <w:r w:rsidR="00EC0B93">
        <w:t>:</w:t>
      </w:r>
      <w:r w:rsidR="0060319B">
        <w:t xml:space="preserve"> </w:t>
      </w:r>
    </w:p>
    <w:p w14:paraId="1F1F595C" w14:textId="650F96A9" w:rsidR="0036726F" w:rsidRDefault="00F30083" w:rsidP="0036726F">
      <w:pPr>
        <w:pStyle w:val="ListParagraph"/>
        <w:numPr>
          <w:ilvl w:val="0"/>
          <w:numId w:val="5"/>
        </w:numPr>
      </w:pPr>
      <w:r>
        <w:t xml:space="preserve">states </w:t>
      </w:r>
      <w:r w:rsidR="0060319B">
        <w:t>the purpose of the agreement (type of service</w:t>
      </w:r>
      <w:r>
        <w:t>s to be provided</w:t>
      </w:r>
      <w:r w:rsidR="0060319B">
        <w:t xml:space="preserve">) </w:t>
      </w:r>
    </w:p>
    <w:p w14:paraId="60F20EE9" w14:textId="129913ED" w:rsidR="0036726F" w:rsidRDefault="0060319B" w:rsidP="0036726F">
      <w:pPr>
        <w:pStyle w:val="ListParagraph"/>
        <w:numPr>
          <w:ilvl w:val="0"/>
          <w:numId w:val="5"/>
        </w:numPr>
      </w:pPr>
      <w:r>
        <w:t xml:space="preserve">identifies the </w:t>
      </w:r>
      <w:r w:rsidR="00EC0B93">
        <w:t xml:space="preserve">participating </w:t>
      </w:r>
      <w:r>
        <w:t xml:space="preserve">member districts, and </w:t>
      </w:r>
    </w:p>
    <w:p w14:paraId="1F56AD7F" w14:textId="1AD34A10" w:rsidR="00EC0B93" w:rsidRDefault="00F30083" w:rsidP="0036726F">
      <w:pPr>
        <w:pStyle w:val="ListParagraph"/>
        <w:numPr>
          <w:ilvl w:val="0"/>
          <w:numId w:val="5"/>
        </w:numPr>
      </w:pPr>
      <w:r>
        <w:t xml:space="preserve">provides </w:t>
      </w:r>
      <w:r w:rsidR="0060319B">
        <w:t xml:space="preserve">the approximate number of pupils from each district who will participate in the </w:t>
      </w:r>
      <w:r>
        <w:t>program</w:t>
      </w:r>
      <w:r w:rsidR="0060319B">
        <w:t xml:space="preserve">. </w:t>
      </w:r>
    </w:p>
    <w:p w14:paraId="5B4AAE03" w14:textId="77777777" w:rsidR="00EC0B93" w:rsidRDefault="00EC0B93" w:rsidP="00B943FF"/>
    <w:p w14:paraId="5B0290DD" w14:textId="2AF747A4" w:rsidR="00B943FF" w:rsidRPr="00EC0B93" w:rsidRDefault="0060319B" w:rsidP="00B943FF">
      <w:pPr>
        <w:rPr>
          <w:b/>
          <w:u w:val="single"/>
        </w:rPr>
      </w:pPr>
      <w:r w:rsidRPr="00EC0B93">
        <w:rPr>
          <w:b/>
        </w:rPr>
        <w:t xml:space="preserve">Please provide the program </w:t>
      </w:r>
      <w:r w:rsidR="00E818A1" w:rsidRPr="00EC0B93">
        <w:rPr>
          <w:b/>
        </w:rPr>
        <w:t xml:space="preserve">information </w:t>
      </w:r>
      <w:r w:rsidRPr="00EC0B93">
        <w:rPr>
          <w:b/>
        </w:rPr>
        <w:t xml:space="preserve">requested </w:t>
      </w:r>
      <w:r w:rsidR="00E818A1" w:rsidRPr="00EC0B93">
        <w:rPr>
          <w:b/>
        </w:rPr>
        <w:t xml:space="preserve">below </w:t>
      </w:r>
      <w:r w:rsidR="00E818A1" w:rsidRPr="00EC0B93">
        <w:rPr>
          <w:b/>
          <w:u w:val="single"/>
        </w:rPr>
        <w:t xml:space="preserve">and submit </w:t>
      </w:r>
      <w:r w:rsidRPr="00EC0B93">
        <w:rPr>
          <w:b/>
          <w:u w:val="single"/>
        </w:rPr>
        <w:t>a roster of pupils for wh</w:t>
      </w:r>
      <w:r w:rsidR="00F30083">
        <w:rPr>
          <w:b/>
          <w:u w:val="single"/>
        </w:rPr>
        <w:t>om</w:t>
      </w:r>
      <w:r w:rsidRPr="00EC0B93">
        <w:rPr>
          <w:b/>
          <w:u w:val="single"/>
        </w:rPr>
        <w:t xml:space="preserve"> the</w:t>
      </w:r>
      <w:r w:rsidR="00EC0B93" w:rsidRPr="00EC0B93">
        <w:rPr>
          <w:b/>
          <w:u w:val="single"/>
        </w:rPr>
        <w:t xml:space="preserve"> above-named</w:t>
      </w:r>
      <w:r w:rsidRPr="00EC0B93">
        <w:rPr>
          <w:b/>
          <w:u w:val="single"/>
        </w:rPr>
        <w:t xml:space="preserve"> building claimed FTE under the agreement. </w:t>
      </w:r>
    </w:p>
    <w:p w14:paraId="0C7C5E15" w14:textId="77777777" w:rsidR="00E818A1" w:rsidRDefault="00E818A1" w:rsidP="00B943FF"/>
    <w:p w14:paraId="1A31FF68" w14:textId="77777777" w:rsidR="00E818A1" w:rsidRDefault="00E818A1" w:rsidP="00B943F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5"/>
        <w:gridCol w:w="2250"/>
        <w:gridCol w:w="2340"/>
        <w:gridCol w:w="1440"/>
        <w:gridCol w:w="2456"/>
      </w:tblGrid>
      <w:tr w:rsidR="0036726F" w14:paraId="68C88D34" w14:textId="77777777" w:rsidTr="0036726F">
        <w:trPr>
          <w:trHeight w:val="1171"/>
        </w:trPr>
        <w:tc>
          <w:tcPr>
            <w:tcW w:w="2155" w:type="dxa"/>
            <w:shd w:val="clear" w:color="auto" w:fill="DBDBDB" w:themeFill="accent3" w:themeFillTint="66"/>
            <w:vAlign w:val="center"/>
          </w:tcPr>
          <w:p w14:paraId="0B1FFFF7" w14:textId="77777777" w:rsidR="0036726F" w:rsidRDefault="0036726F" w:rsidP="00310EA4">
            <w:pPr>
              <w:jc w:val="center"/>
            </w:pPr>
            <w:r>
              <w:t>Name of Program(s)</w:t>
            </w:r>
          </w:p>
        </w:tc>
        <w:tc>
          <w:tcPr>
            <w:tcW w:w="2250" w:type="dxa"/>
            <w:shd w:val="clear" w:color="auto" w:fill="DBDBDB" w:themeFill="accent3" w:themeFillTint="66"/>
            <w:vAlign w:val="center"/>
          </w:tcPr>
          <w:p w14:paraId="65AB6FA2" w14:textId="77777777" w:rsidR="0036726F" w:rsidRDefault="0036726F" w:rsidP="00310EA4">
            <w:pPr>
              <w:jc w:val="center"/>
            </w:pPr>
            <w:r>
              <w:t>Building Name and EEM Number in which Program is Operated</w:t>
            </w:r>
          </w:p>
        </w:tc>
        <w:tc>
          <w:tcPr>
            <w:tcW w:w="2340" w:type="dxa"/>
            <w:shd w:val="clear" w:color="auto" w:fill="DBDBDB" w:themeFill="accent3" w:themeFillTint="66"/>
            <w:vAlign w:val="center"/>
          </w:tcPr>
          <w:p w14:paraId="7CE68FEF" w14:textId="77777777" w:rsidR="0036726F" w:rsidRDefault="0036726F" w:rsidP="0060319B">
            <w:pPr>
              <w:jc w:val="center"/>
            </w:pPr>
            <w:r>
              <w:t>Type of Pupils Enrolled</w:t>
            </w:r>
          </w:p>
          <w:p w14:paraId="342CCE38" w14:textId="3D021169" w:rsidR="0036726F" w:rsidRDefault="0036726F" w:rsidP="0060319B">
            <w:pPr>
              <w:jc w:val="center"/>
            </w:pPr>
            <w:r>
              <w:t>(i.e., virtual, special education; If SE, please provide SE program code [i.e., PC 140])</w:t>
            </w:r>
          </w:p>
        </w:tc>
        <w:tc>
          <w:tcPr>
            <w:tcW w:w="1440" w:type="dxa"/>
            <w:shd w:val="clear" w:color="auto" w:fill="DBDBDB" w:themeFill="accent3" w:themeFillTint="66"/>
            <w:vAlign w:val="center"/>
          </w:tcPr>
          <w:p w14:paraId="35F000B4" w14:textId="77777777" w:rsidR="0036726F" w:rsidRDefault="0036726F" w:rsidP="00310EA4">
            <w:pPr>
              <w:jc w:val="center"/>
            </w:pPr>
            <w:r>
              <w:t>Does written agreement between districts exist?</w:t>
            </w:r>
          </w:p>
        </w:tc>
        <w:tc>
          <w:tcPr>
            <w:tcW w:w="2456" w:type="dxa"/>
            <w:shd w:val="clear" w:color="auto" w:fill="DBDBDB" w:themeFill="accent3" w:themeFillTint="66"/>
            <w:vAlign w:val="center"/>
          </w:tcPr>
          <w:p w14:paraId="657A7FA2" w14:textId="0C878DA4" w:rsidR="0036726F" w:rsidRDefault="0036726F" w:rsidP="0060319B">
            <w:pPr>
              <w:jc w:val="center"/>
            </w:pPr>
            <w:r w:rsidRPr="0036726F">
              <w:t>List member districts participating in cooperative program per signed agreement</w:t>
            </w:r>
          </w:p>
        </w:tc>
      </w:tr>
      <w:tr w:rsidR="0036726F" w14:paraId="605E43BE" w14:textId="77777777" w:rsidTr="0036726F">
        <w:trPr>
          <w:trHeight w:val="1565"/>
        </w:trPr>
        <w:tc>
          <w:tcPr>
            <w:tcW w:w="2155" w:type="dxa"/>
            <w:vAlign w:val="center"/>
          </w:tcPr>
          <w:p w14:paraId="70DDE3CC" w14:textId="77777777" w:rsidR="0036726F" w:rsidRDefault="0036726F" w:rsidP="00B943FF"/>
        </w:tc>
        <w:tc>
          <w:tcPr>
            <w:tcW w:w="2250" w:type="dxa"/>
            <w:vAlign w:val="center"/>
          </w:tcPr>
          <w:p w14:paraId="0B78F622" w14:textId="77777777" w:rsidR="0036726F" w:rsidRDefault="0036726F" w:rsidP="00B943FF"/>
        </w:tc>
        <w:tc>
          <w:tcPr>
            <w:tcW w:w="2340" w:type="dxa"/>
            <w:vAlign w:val="center"/>
          </w:tcPr>
          <w:p w14:paraId="3A8734EB" w14:textId="77777777" w:rsidR="0036726F" w:rsidRDefault="0036726F" w:rsidP="00B943FF"/>
        </w:tc>
        <w:tc>
          <w:tcPr>
            <w:tcW w:w="1440" w:type="dxa"/>
            <w:vAlign w:val="center"/>
          </w:tcPr>
          <w:p w14:paraId="7005E88B" w14:textId="77777777" w:rsidR="0036726F" w:rsidRDefault="0036726F" w:rsidP="00B943FF"/>
        </w:tc>
        <w:tc>
          <w:tcPr>
            <w:tcW w:w="2456" w:type="dxa"/>
            <w:vAlign w:val="center"/>
          </w:tcPr>
          <w:p w14:paraId="693E2A55" w14:textId="77777777" w:rsidR="0036726F" w:rsidRDefault="0036726F" w:rsidP="00B943FF"/>
        </w:tc>
      </w:tr>
      <w:tr w:rsidR="0036726F" w14:paraId="2DC9A2AF" w14:textId="77777777" w:rsidTr="0036726F">
        <w:trPr>
          <w:trHeight w:val="1385"/>
        </w:trPr>
        <w:tc>
          <w:tcPr>
            <w:tcW w:w="2155" w:type="dxa"/>
            <w:vAlign w:val="center"/>
          </w:tcPr>
          <w:p w14:paraId="1B59C404" w14:textId="77777777" w:rsidR="0036726F" w:rsidRDefault="0036726F" w:rsidP="00B943FF"/>
        </w:tc>
        <w:tc>
          <w:tcPr>
            <w:tcW w:w="2250" w:type="dxa"/>
            <w:vAlign w:val="center"/>
          </w:tcPr>
          <w:p w14:paraId="5DC19349" w14:textId="77777777" w:rsidR="0036726F" w:rsidRDefault="0036726F" w:rsidP="00B943FF"/>
        </w:tc>
        <w:tc>
          <w:tcPr>
            <w:tcW w:w="2340" w:type="dxa"/>
            <w:vAlign w:val="center"/>
          </w:tcPr>
          <w:p w14:paraId="663C3C72" w14:textId="77777777" w:rsidR="0036726F" w:rsidRDefault="0036726F" w:rsidP="00B943FF"/>
        </w:tc>
        <w:tc>
          <w:tcPr>
            <w:tcW w:w="1440" w:type="dxa"/>
            <w:vAlign w:val="center"/>
          </w:tcPr>
          <w:p w14:paraId="2FE7D4F4" w14:textId="77777777" w:rsidR="0036726F" w:rsidRDefault="0036726F" w:rsidP="00B943FF"/>
        </w:tc>
        <w:tc>
          <w:tcPr>
            <w:tcW w:w="2456" w:type="dxa"/>
            <w:vAlign w:val="center"/>
          </w:tcPr>
          <w:p w14:paraId="60E3E63C" w14:textId="77777777" w:rsidR="0036726F" w:rsidRDefault="0036726F" w:rsidP="00B943FF"/>
        </w:tc>
      </w:tr>
      <w:tr w:rsidR="0036726F" w14:paraId="34B636E9" w14:textId="77777777" w:rsidTr="0036726F">
        <w:trPr>
          <w:trHeight w:val="1440"/>
        </w:trPr>
        <w:tc>
          <w:tcPr>
            <w:tcW w:w="2155" w:type="dxa"/>
            <w:vAlign w:val="center"/>
          </w:tcPr>
          <w:p w14:paraId="2B72E3F9" w14:textId="77777777" w:rsidR="0036726F" w:rsidRDefault="0036726F" w:rsidP="00B943FF"/>
        </w:tc>
        <w:tc>
          <w:tcPr>
            <w:tcW w:w="2250" w:type="dxa"/>
            <w:vAlign w:val="center"/>
          </w:tcPr>
          <w:p w14:paraId="71A09D79" w14:textId="77777777" w:rsidR="0036726F" w:rsidRDefault="0036726F" w:rsidP="00B943FF"/>
        </w:tc>
        <w:tc>
          <w:tcPr>
            <w:tcW w:w="2340" w:type="dxa"/>
            <w:vAlign w:val="center"/>
          </w:tcPr>
          <w:p w14:paraId="39C618E1" w14:textId="77777777" w:rsidR="0036726F" w:rsidRDefault="0036726F" w:rsidP="00B943FF"/>
        </w:tc>
        <w:tc>
          <w:tcPr>
            <w:tcW w:w="1440" w:type="dxa"/>
            <w:vAlign w:val="center"/>
          </w:tcPr>
          <w:p w14:paraId="7FB53531" w14:textId="77777777" w:rsidR="0036726F" w:rsidRDefault="0036726F" w:rsidP="00B943FF"/>
        </w:tc>
        <w:tc>
          <w:tcPr>
            <w:tcW w:w="2456" w:type="dxa"/>
            <w:vAlign w:val="center"/>
          </w:tcPr>
          <w:p w14:paraId="104972AA" w14:textId="77777777" w:rsidR="0036726F" w:rsidRDefault="0036726F" w:rsidP="00B943FF"/>
        </w:tc>
      </w:tr>
    </w:tbl>
    <w:p w14:paraId="4D655CB7" w14:textId="1BCF892C" w:rsidR="00AB3F6D" w:rsidRPr="004E366D" w:rsidRDefault="004E366D" w:rsidP="00EC0B93">
      <w:pPr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>
        <w:tab/>
      </w:r>
    </w:p>
    <w:sectPr w:rsidR="00AB3F6D" w:rsidRPr="004E366D" w:rsidSect="008E5D00">
      <w:pgSz w:w="12240" w:h="15840"/>
      <w:pgMar w:top="720" w:right="576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B91027"/>
    <w:multiLevelType w:val="hybridMultilevel"/>
    <w:tmpl w:val="C4A8EA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22136984"/>
    <w:multiLevelType w:val="hybridMultilevel"/>
    <w:tmpl w:val="D12C1C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3258DC"/>
    <w:multiLevelType w:val="hybridMultilevel"/>
    <w:tmpl w:val="76AAD7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3717AE"/>
    <w:multiLevelType w:val="hybridMultilevel"/>
    <w:tmpl w:val="23EEBD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E462B8"/>
    <w:multiLevelType w:val="hybridMultilevel"/>
    <w:tmpl w:val="0900909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8A9"/>
    <w:rsid w:val="0009383F"/>
    <w:rsid w:val="000B2932"/>
    <w:rsid w:val="001D0BB7"/>
    <w:rsid w:val="001F28A9"/>
    <w:rsid w:val="00267F66"/>
    <w:rsid w:val="002E38C8"/>
    <w:rsid w:val="00310EA4"/>
    <w:rsid w:val="0036726F"/>
    <w:rsid w:val="003737B0"/>
    <w:rsid w:val="00444CF5"/>
    <w:rsid w:val="00475582"/>
    <w:rsid w:val="004E366D"/>
    <w:rsid w:val="0060319B"/>
    <w:rsid w:val="0066286C"/>
    <w:rsid w:val="00684A56"/>
    <w:rsid w:val="006879EF"/>
    <w:rsid w:val="007061E8"/>
    <w:rsid w:val="00796997"/>
    <w:rsid w:val="007E279B"/>
    <w:rsid w:val="00814ACE"/>
    <w:rsid w:val="00873C53"/>
    <w:rsid w:val="008C2CC9"/>
    <w:rsid w:val="008E5D00"/>
    <w:rsid w:val="00960019"/>
    <w:rsid w:val="00A718C1"/>
    <w:rsid w:val="00AB3F6D"/>
    <w:rsid w:val="00AC5A87"/>
    <w:rsid w:val="00B943FF"/>
    <w:rsid w:val="00BD1DB8"/>
    <w:rsid w:val="00CF4006"/>
    <w:rsid w:val="00CF516E"/>
    <w:rsid w:val="00DD6F2D"/>
    <w:rsid w:val="00E0655D"/>
    <w:rsid w:val="00E23424"/>
    <w:rsid w:val="00E818A1"/>
    <w:rsid w:val="00EC0B93"/>
    <w:rsid w:val="00F30083"/>
    <w:rsid w:val="00F32BB2"/>
    <w:rsid w:val="00F6382A"/>
    <w:rsid w:val="00FD76BC"/>
    <w:rsid w:val="00FF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C58E86A"/>
  <w15:chartTrackingRefBased/>
  <w15:docId w15:val="{1ABCF145-D81A-44EC-BA9D-DA73DCF98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D76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672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ACCOUNT\Pupil%20Auditing\Forms%20-%20Districts\10-11%20Forms\Bldg%20Forms\PA70-3005.Coop%20Ed-CTC%20&amp;%20Ct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9c04866-85cb-44b8-bcde-3bbcbe4bcb20" xsi:nil="true"/>
    <lcf76f155ced4ddcb4097134ff3c332f xmlns="c00c62b6-fbfc-4c9c-86a3-28eadb6312f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4E77A166E01441A75B01B75B38D705" ma:contentTypeVersion="13" ma:contentTypeDescription="Create a new document." ma:contentTypeScope="" ma:versionID="9fdf84bb6327a962ce23459db32461f8">
  <xsd:schema xmlns:xsd="http://www.w3.org/2001/XMLSchema" xmlns:xs="http://www.w3.org/2001/XMLSchema" xmlns:p="http://schemas.microsoft.com/office/2006/metadata/properties" xmlns:ns2="c00c62b6-fbfc-4c9c-86a3-28eadb6312f9" xmlns:ns3="09c04866-85cb-44b8-bcde-3bbcbe4bcb20" targetNamespace="http://schemas.microsoft.com/office/2006/metadata/properties" ma:root="true" ma:fieldsID="bf9236587db0db1a5084cba84ad14e75" ns2:_="" ns3:_="">
    <xsd:import namespace="c00c62b6-fbfc-4c9c-86a3-28eadb6312f9"/>
    <xsd:import namespace="09c04866-85cb-44b8-bcde-3bbcbe4bcb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0c62b6-fbfc-4c9c-86a3-28eadb6312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62f7c49-0e59-4a66-b255-37388cff9f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04866-85cb-44b8-bcde-3bbcbe4bcb2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322cefa-fb62-45c1-bc5a-ee0a03085015}" ma:internalName="TaxCatchAll" ma:showField="CatchAllData" ma:web="09c04866-85cb-44b8-bcde-3bbcbe4bcb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2A27B4-05B2-40CC-A6B7-901A9A67AAD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74A5BA3-4E8E-4DDD-9B6B-A210FE59A4D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E0796F0-0DB5-42AD-9B59-75EA8BD95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0c62b6-fbfc-4c9c-86a3-28eadb6312f9"/>
    <ds:schemaRef ds:uri="09c04866-85cb-44b8-bcde-3bbcbe4bcb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PA70-3005.Coop Ed-CTC &amp; Ctr</Template>
  <TotalTime>8</TotalTime>
  <Pages>1</Pages>
  <Words>166</Words>
  <Characters>951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Jeff Sexton</cp:lastModifiedBy>
  <cp:revision>3</cp:revision>
  <cp:lastPrinted>2012-07-09T17:56:00Z</cp:lastPrinted>
  <dcterms:created xsi:type="dcterms:W3CDTF">2026-09-03T12:49:00Z</dcterms:created>
  <dcterms:modified xsi:type="dcterms:W3CDTF">2026-09-03T12:55:00Z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0x010100154E77A166E01441A75B01B75B38D705</vt:lpwstr>
  </property>
  <property fmtid="{D5CDD505-2E9C-101B-9397-08002B2CF9AE}" pid="3" name="MediaServiceImageTags">
    <vt:lpwstr/>
  </property>
</Properties>
</file>