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52EDB" w14:textId="7FEA9BDC" w:rsidR="00444CF5" w:rsidRPr="00DB1F93" w:rsidRDefault="00814ACE" w:rsidP="00DF215F">
      <w:pPr>
        <w:rPr>
          <w:sz w:val="18"/>
        </w:rPr>
      </w:pPr>
      <w:r>
        <w:t>PA</w:t>
      </w:r>
      <w:r w:rsidR="00444CF5">
        <w:t>-</w:t>
      </w:r>
      <w:r w:rsidR="00AC5A87">
        <w:t>5B</w:t>
      </w:r>
      <w:r w:rsidR="001A53A2">
        <w:t xml:space="preserve"> (ISD</w:t>
      </w:r>
      <w:r w:rsidR="002E38C8">
        <w:t>)</w:t>
      </w:r>
      <w:r w:rsidR="00DB1F93">
        <w:t xml:space="preserve"> </w:t>
      </w:r>
      <w:r w:rsidR="00323D79">
        <w:rPr>
          <w:sz w:val="18"/>
        </w:rPr>
        <w:t>Sep</w:t>
      </w:r>
      <w:r w:rsidR="0090172C">
        <w:rPr>
          <w:sz w:val="18"/>
        </w:rPr>
        <w:t xml:space="preserve"> 202</w:t>
      </w:r>
      <w:r w:rsidR="00323D79">
        <w:rPr>
          <w:sz w:val="18"/>
        </w:rPr>
        <w:t>6</w:t>
      </w:r>
    </w:p>
    <w:p w14:paraId="5D535FAC" w14:textId="77777777" w:rsidR="00444CF5" w:rsidRDefault="00444CF5" w:rsidP="00444CF5"/>
    <w:p w14:paraId="628A3AB3" w14:textId="77777777" w:rsidR="00444CF5" w:rsidRDefault="00444CF5" w:rsidP="00444CF5"/>
    <w:p w14:paraId="6BFAD079" w14:textId="77777777" w:rsidR="00444CF5" w:rsidRDefault="00475582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Cooperative Education </w:t>
      </w:r>
      <w:r w:rsidR="002E38C8">
        <w:rPr>
          <w:b/>
          <w:sz w:val="24"/>
          <w:szCs w:val="24"/>
        </w:rPr>
        <w:t>Programs</w:t>
      </w:r>
      <w:r>
        <w:rPr>
          <w:b/>
          <w:sz w:val="24"/>
          <w:szCs w:val="24"/>
        </w:rPr>
        <w:t xml:space="preserve">: </w:t>
      </w:r>
      <w:r w:rsidR="000B2932">
        <w:rPr>
          <w:b/>
          <w:sz w:val="24"/>
          <w:szCs w:val="24"/>
        </w:rPr>
        <w:t>ISD</w:t>
      </w:r>
      <w:r w:rsidR="0090172C">
        <w:rPr>
          <w:b/>
          <w:sz w:val="24"/>
          <w:szCs w:val="24"/>
        </w:rPr>
        <w:t>-</w:t>
      </w:r>
      <w:r w:rsidR="002E38C8">
        <w:rPr>
          <w:b/>
          <w:sz w:val="24"/>
          <w:szCs w:val="24"/>
        </w:rPr>
        <w:t xml:space="preserve">Operated </w:t>
      </w:r>
      <w:r w:rsidR="000B2932">
        <w:rPr>
          <w:b/>
          <w:sz w:val="24"/>
          <w:szCs w:val="24"/>
        </w:rPr>
        <w:t>Programs</w:t>
      </w:r>
    </w:p>
    <w:p w14:paraId="101C9DEF" w14:textId="77777777" w:rsidR="00DF215F" w:rsidRDefault="00DF215F" w:rsidP="00444CF5">
      <w:pPr>
        <w:jc w:val="center"/>
        <w:rPr>
          <w:b/>
          <w:sz w:val="24"/>
          <w:szCs w:val="24"/>
        </w:rPr>
      </w:pPr>
    </w:p>
    <w:p w14:paraId="34E3838F" w14:textId="77777777" w:rsidR="00E0655D" w:rsidRPr="000B2932" w:rsidRDefault="00E0655D" w:rsidP="00444CF5">
      <w:pPr>
        <w:jc w:val="center"/>
        <w:rPr>
          <w:sz w:val="24"/>
          <w:szCs w:val="24"/>
        </w:rPr>
      </w:pPr>
    </w:p>
    <w:p w14:paraId="173AE576" w14:textId="77777777" w:rsidR="00475582" w:rsidRPr="00704284" w:rsidRDefault="000B2932" w:rsidP="001A53A2">
      <w:pPr>
        <w:numPr>
          <w:ilvl w:val="0"/>
          <w:numId w:val="3"/>
        </w:numPr>
        <w:ind w:right="720"/>
        <w:rPr>
          <w:sz w:val="24"/>
          <w:szCs w:val="24"/>
          <w:u w:val="single"/>
        </w:rPr>
      </w:pPr>
      <w:r w:rsidRPr="000B2932">
        <w:rPr>
          <w:sz w:val="24"/>
          <w:szCs w:val="24"/>
        </w:rPr>
        <w:t xml:space="preserve">Kent ISD:  </w:t>
      </w:r>
      <w:r w:rsidR="00DB1F93">
        <w:rPr>
          <w:sz w:val="24"/>
          <w:szCs w:val="24"/>
        </w:rPr>
        <w:t>K</w:t>
      </w:r>
      <w:r w:rsidR="00402FF6">
        <w:rPr>
          <w:sz w:val="24"/>
          <w:szCs w:val="24"/>
        </w:rPr>
        <w:t>ent Career &amp; Tech Center (K</w:t>
      </w:r>
      <w:r w:rsidR="00DB1F93">
        <w:rPr>
          <w:sz w:val="24"/>
          <w:szCs w:val="24"/>
        </w:rPr>
        <w:t>CTC</w:t>
      </w:r>
      <w:r w:rsidR="00402FF6">
        <w:rPr>
          <w:sz w:val="24"/>
          <w:szCs w:val="24"/>
        </w:rPr>
        <w:t>)</w:t>
      </w:r>
      <w:r w:rsidRPr="000B2932">
        <w:rPr>
          <w:sz w:val="24"/>
          <w:szCs w:val="24"/>
        </w:rPr>
        <w:t xml:space="preserve"> </w:t>
      </w:r>
      <w:r w:rsidR="00F30D93">
        <w:rPr>
          <w:sz w:val="24"/>
          <w:szCs w:val="24"/>
        </w:rPr>
        <w:t xml:space="preserve">&amp; </w:t>
      </w:r>
      <w:r w:rsidR="00402FF6">
        <w:rPr>
          <w:sz w:val="24"/>
          <w:szCs w:val="24"/>
        </w:rPr>
        <w:t>MySchool@Kent (</w:t>
      </w:r>
      <w:r w:rsidR="00F30D93">
        <w:rPr>
          <w:sz w:val="24"/>
          <w:szCs w:val="24"/>
        </w:rPr>
        <w:t>MSK</w:t>
      </w:r>
      <w:r w:rsidR="00402FF6">
        <w:rPr>
          <w:sz w:val="24"/>
          <w:szCs w:val="24"/>
        </w:rPr>
        <w:t>)</w:t>
      </w:r>
    </w:p>
    <w:p w14:paraId="4981918B" w14:textId="77777777" w:rsidR="00704284" w:rsidRPr="001A53A2" w:rsidRDefault="00704284" w:rsidP="001A53A2">
      <w:pPr>
        <w:numPr>
          <w:ilvl w:val="0"/>
          <w:numId w:val="3"/>
        </w:numPr>
        <w:ind w:right="72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Other ISD Tech Centers (including </w:t>
      </w:r>
      <w:r w:rsidRPr="00704284">
        <w:rPr>
          <w:i/>
          <w:iCs/>
          <w:sz w:val="24"/>
          <w:szCs w:val="24"/>
        </w:rPr>
        <w:t>resident</w:t>
      </w:r>
      <w:r>
        <w:rPr>
          <w:sz w:val="24"/>
          <w:szCs w:val="24"/>
        </w:rPr>
        <w:t xml:space="preserve"> non-public or homeschool pupils)</w:t>
      </w:r>
    </w:p>
    <w:p w14:paraId="0AB96BBF" w14:textId="77777777" w:rsidR="003737B0" w:rsidRDefault="003737B0" w:rsidP="002E38C8"/>
    <w:p w14:paraId="06674798" w14:textId="77777777" w:rsidR="00DF215F" w:rsidRPr="000B2932" w:rsidRDefault="00DF215F" w:rsidP="002E38C8"/>
    <w:p w14:paraId="43325774" w14:textId="77777777" w:rsidR="000B2932" w:rsidRDefault="000B2932"/>
    <w:p w14:paraId="7D51D0AF" w14:textId="77777777" w:rsidR="008E5D00" w:rsidRDefault="008E5D00"/>
    <w:p w14:paraId="46BFB7B8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43F7E848" w14:textId="77777777" w:rsidR="008E5D00" w:rsidRDefault="008E5D00" w:rsidP="008E5D00"/>
    <w:p w14:paraId="1896F537" w14:textId="77777777" w:rsidR="008E5D00" w:rsidRDefault="008E5D00"/>
    <w:p w14:paraId="7249F766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AA4FBA5" w14:textId="77777777" w:rsidR="00444CF5" w:rsidRDefault="00444CF5"/>
    <w:p w14:paraId="46569885" w14:textId="77777777" w:rsidR="00475582" w:rsidRDefault="00444CF5">
      <w:r>
        <w:tab/>
      </w:r>
      <w:r>
        <w:tab/>
      </w:r>
      <w:r>
        <w:tab/>
      </w:r>
      <w:r>
        <w:tab/>
      </w:r>
      <w:r>
        <w:tab/>
      </w:r>
    </w:p>
    <w:p w14:paraId="03260D46" w14:textId="77777777" w:rsidR="00444CF5" w:rsidRDefault="00444CF5">
      <w:r>
        <w:tab/>
      </w:r>
      <w:r>
        <w:tab/>
        <w:t xml:space="preserve">             </w:t>
      </w:r>
    </w:p>
    <w:p w14:paraId="65D7D992" w14:textId="77777777" w:rsidR="00B943FF" w:rsidRDefault="00B943FF" w:rsidP="00B943FF">
      <w:r>
        <w:t>Directions:</w:t>
      </w:r>
    </w:p>
    <w:p w14:paraId="24C29727" w14:textId="77777777" w:rsidR="00B943FF" w:rsidRDefault="00B943FF" w:rsidP="00B943FF"/>
    <w:p w14:paraId="582D66DE" w14:textId="77777777" w:rsidR="00826D07" w:rsidRPr="00704284" w:rsidRDefault="00826D07" w:rsidP="00826D07">
      <w:pPr>
        <w:numPr>
          <w:ilvl w:val="0"/>
          <w:numId w:val="2"/>
        </w:numPr>
        <w:ind w:left="1080"/>
      </w:pPr>
      <w:r w:rsidRPr="00704284">
        <w:t xml:space="preserve">Attach a list of public, non-public, and homeschooled pupils enrolled in ISD programs at Kent ISD or </w:t>
      </w:r>
      <w:r w:rsidR="00704284" w:rsidRPr="00704284">
        <w:t>another</w:t>
      </w:r>
      <w:r w:rsidRPr="00704284">
        <w:t xml:space="preserve"> ISD. </w:t>
      </w:r>
      <w:r w:rsidRPr="00704284">
        <w:rPr>
          <w:b/>
          <w:u w:val="single"/>
        </w:rPr>
        <w:t>If possible, attach the list provided by the ISD</w:t>
      </w:r>
      <w:r w:rsidRPr="00704284">
        <w:rPr>
          <w:b/>
        </w:rPr>
        <w:t>.</w:t>
      </w:r>
      <w:r w:rsidRPr="00704284">
        <w:t xml:space="preserve"> Redline any pupils not claimed</w:t>
      </w:r>
      <w:r w:rsidR="00DC7E5F" w:rsidRPr="00704284">
        <w:t xml:space="preserve"> for FTE</w:t>
      </w:r>
      <w:r w:rsidRPr="00704284">
        <w:t>.</w:t>
      </w:r>
    </w:p>
    <w:p w14:paraId="60D03939" w14:textId="77777777" w:rsidR="00826D07" w:rsidRDefault="00826D07" w:rsidP="00826D07">
      <w:pPr>
        <w:ind w:left="360"/>
      </w:pPr>
    </w:p>
    <w:p w14:paraId="2F303319" w14:textId="77777777" w:rsidR="00826D07" w:rsidRDefault="00826D07" w:rsidP="00826D07">
      <w:pPr>
        <w:numPr>
          <w:ilvl w:val="0"/>
          <w:numId w:val="2"/>
        </w:numPr>
        <w:ind w:left="1080"/>
      </w:pPr>
      <w:r>
        <w:t>Check the appropriate line(s) below to indicate the program lists attached.</w:t>
      </w:r>
    </w:p>
    <w:p w14:paraId="6725156E" w14:textId="77777777" w:rsidR="00B943FF" w:rsidRDefault="00B943FF" w:rsidP="00B943FF">
      <w:pPr>
        <w:ind w:left="360"/>
      </w:pPr>
    </w:p>
    <w:p w14:paraId="14B40484" w14:textId="77777777" w:rsidR="00475582" w:rsidRDefault="00475582"/>
    <w:p w14:paraId="591DF07A" w14:textId="77777777" w:rsidR="00826D07" w:rsidRDefault="00826D07"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</w:p>
    <w:p w14:paraId="6C9F5ED2" w14:textId="77777777" w:rsidR="00826D07" w:rsidRDefault="00826D07" w:rsidP="00814ACE">
      <w:pPr>
        <w:ind w:left="720"/>
        <w:rPr>
          <w:u w:val="single"/>
        </w:rPr>
      </w:pPr>
    </w:p>
    <w:p w14:paraId="39058AB6" w14:textId="77777777" w:rsidR="00826D07" w:rsidRDefault="00826D07" w:rsidP="00814ACE">
      <w:pPr>
        <w:ind w:left="720"/>
        <w:rPr>
          <w:u w:val="single"/>
        </w:rPr>
      </w:pPr>
    </w:p>
    <w:p w14:paraId="24A73BAA" w14:textId="77777777" w:rsidR="00704284" w:rsidRDefault="00704284" w:rsidP="00704284">
      <w:pPr>
        <w:ind w:left="720"/>
      </w:pPr>
      <w:r>
        <w:rPr>
          <w:u w:val="single"/>
        </w:rPr>
        <w:tab/>
      </w:r>
      <w:r>
        <w:t xml:space="preserve">  </w:t>
      </w:r>
      <w:r w:rsidRPr="006879EF">
        <w:rPr>
          <w:b/>
          <w:i/>
        </w:rPr>
        <w:t>Kent ISD</w:t>
      </w:r>
      <w:r>
        <w:rPr>
          <w:b/>
          <w:i/>
        </w:rPr>
        <w:t xml:space="preserve"> -</w:t>
      </w:r>
      <w:r w:rsidRPr="006879EF">
        <w:rPr>
          <w:b/>
          <w:i/>
        </w:rPr>
        <w:t xml:space="preserve"> Kent Career</w:t>
      </w:r>
      <w:r>
        <w:rPr>
          <w:b/>
          <w:i/>
        </w:rPr>
        <w:t xml:space="preserve"> </w:t>
      </w:r>
      <w:r w:rsidRPr="006879EF">
        <w:rPr>
          <w:b/>
          <w:i/>
        </w:rPr>
        <w:t>Technical Center</w:t>
      </w:r>
      <w:r w:rsidRPr="006879EF">
        <w:t xml:space="preserve"> </w:t>
      </w:r>
      <w:r>
        <w:t>(KCTC)</w:t>
      </w:r>
    </w:p>
    <w:p w14:paraId="3EA8B08A" w14:textId="77777777" w:rsidR="00704284" w:rsidRDefault="00704284" w:rsidP="00704284">
      <w:pPr>
        <w:ind w:left="720"/>
      </w:pPr>
    </w:p>
    <w:p w14:paraId="6889786B" w14:textId="77777777" w:rsidR="00704284" w:rsidRDefault="00704284" w:rsidP="00704284">
      <w:pPr>
        <w:ind w:left="720"/>
      </w:pPr>
    </w:p>
    <w:p w14:paraId="7CDD9C59" w14:textId="5347292C" w:rsidR="00704284" w:rsidRPr="00F30D93" w:rsidRDefault="00704284" w:rsidP="00704284">
      <w:pPr>
        <w:ind w:left="720"/>
      </w:pPr>
      <w:r>
        <w:rPr>
          <w:u w:val="single"/>
        </w:rPr>
        <w:tab/>
      </w:r>
      <w:r>
        <w:t xml:space="preserve"> </w:t>
      </w:r>
      <w:r w:rsidRPr="00F30D93">
        <w:rPr>
          <w:b/>
          <w:i/>
        </w:rPr>
        <w:t>Kent ISD –</w:t>
      </w:r>
      <w:r>
        <w:rPr>
          <w:b/>
          <w:i/>
        </w:rPr>
        <w:t xml:space="preserve"> My</w:t>
      </w:r>
      <w:r w:rsidR="00323D79">
        <w:rPr>
          <w:b/>
          <w:i/>
        </w:rPr>
        <w:t xml:space="preserve"> </w:t>
      </w:r>
      <w:r>
        <w:rPr>
          <w:b/>
          <w:i/>
        </w:rPr>
        <w:t>School</w:t>
      </w:r>
      <w:r w:rsidR="00323D79">
        <w:rPr>
          <w:b/>
          <w:i/>
        </w:rPr>
        <w:t xml:space="preserve"> </w:t>
      </w:r>
      <w:r>
        <w:rPr>
          <w:b/>
          <w:i/>
        </w:rPr>
        <w:t>@</w:t>
      </w:r>
      <w:r w:rsidR="00323D79">
        <w:rPr>
          <w:b/>
          <w:i/>
        </w:rPr>
        <w:t xml:space="preserve"> </w:t>
      </w:r>
      <w:r>
        <w:rPr>
          <w:b/>
          <w:i/>
        </w:rPr>
        <w:t>Kent/</w:t>
      </w:r>
      <w:r w:rsidRPr="00F30D93">
        <w:rPr>
          <w:b/>
          <w:i/>
        </w:rPr>
        <w:t>Success</w:t>
      </w:r>
      <w:r w:rsidR="00323D79">
        <w:rPr>
          <w:b/>
          <w:i/>
        </w:rPr>
        <w:t xml:space="preserve"> </w:t>
      </w:r>
      <w:r w:rsidRPr="00F30D93">
        <w:rPr>
          <w:b/>
          <w:i/>
        </w:rPr>
        <w:t>Link</w:t>
      </w:r>
      <w:r>
        <w:rPr>
          <w:b/>
          <w:i/>
        </w:rPr>
        <w:t xml:space="preserve"> </w:t>
      </w:r>
      <w:r>
        <w:t>(MSK)</w:t>
      </w:r>
    </w:p>
    <w:p w14:paraId="5CC40FB8" w14:textId="77777777" w:rsidR="000B2932" w:rsidRDefault="000B2932" w:rsidP="00814ACE">
      <w:pPr>
        <w:ind w:left="720"/>
      </w:pPr>
    </w:p>
    <w:p w14:paraId="689BFCC1" w14:textId="77777777" w:rsidR="00BB5E17" w:rsidRPr="004E11C6" w:rsidRDefault="004E11C6" w:rsidP="0090172C">
      <w:pPr>
        <w:rPr>
          <w:b/>
          <w:u w:val="single"/>
        </w:rPr>
      </w:pP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  <w:r w:rsidRPr="004E11C6">
        <w:rPr>
          <w:b/>
          <w:sz w:val="40"/>
          <w:u w:val="single"/>
        </w:rPr>
        <w:tab/>
      </w:r>
    </w:p>
    <w:p w14:paraId="433C5C11" w14:textId="77777777" w:rsidR="006879EF" w:rsidRDefault="006879EF" w:rsidP="004E11C6">
      <w:pPr>
        <w:spacing w:before="120"/>
        <w:ind w:left="720"/>
      </w:pPr>
    </w:p>
    <w:p w14:paraId="7DA4DDDA" w14:textId="77777777" w:rsidR="00826D07" w:rsidRDefault="00826D07" w:rsidP="004E11C6">
      <w:pPr>
        <w:spacing w:before="120"/>
        <w:ind w:left="720"/>
      </w:pPr>
    </w:p>
    <w:p w14:paraId="38DFE0B1" w14:textId="5597E9C6" w:rsidR="00814ACE" w:rsidRDefault="00814ACE" w:rsidP="00814ACE">
      <w:pPr>
        <w:ind w:left="720"/>
      </w:pPr>
      <w:bookmarkStart w:id="0" w:name="_Hlk207180907"/>
      <w:r>
        <w:rPr>
          <w:u w:val="single"/>
        </w:rPr>
        <w:tab/>
      </w:r>
      <w:r>
        <w:t xml:space="preserve">  </w:t>
      </w:r>
      <w:r w:rsidR="00704284" w:rsidRPr="00704284">
        <w:rPr>
          <w:b/>
          <w:bCs/>
        </w:rPr>
        <w:t>Other</w:t>
      </w:r>
      <w:r w:rsidR="00704284">
        <w:t xml:space="preserve"> </w:t>
      </w:r>
      <w:r w:rsidR="006879EF" w:rsidRPr="006879EF">
        <w:rPr>
          <w:b/>
          <w:i/>
        </w:rPr>
        <w:t>ISD</w:t>
      </w:r>
      <w:r w:rsidR="00BB5E17">
        <w:rPr>
          <w:b/>
          <w:i/>
        </w:rPr>
        <w:t xml:space="preserve"> </w:t>
      </w:r>
      <w:r w:rsidR="00704284">
        <w:rPr>
          <w:b/>
          <w:i/>
        </w:rPr>
        <w:t xml:space="preserve">Tech Center </w:t>
      </w:r>
      <w:r w:rsidR="00704284" w:rsidRPr="00704284">
        <w:rPr>
          <w:bCs/>
          <w:i/>
        </w:rPr>
        <w:t>(identify)</w:t>
      </w:r>
      <w:r w:rsidR="00704284">
        <w:rPr>
          <w:b/>
          <w:i/>
        </w:rPr>
        <w:t>:</w:t>
      </w:r>
      <w:r w:rsidR="00323D79" w:rsidRPr="00323D79">
        <w:rPr>
          <w:u w:val="single"/>
        </w:rPr>
        <w:t xml:space="preserve"> </w:t>
      </w:r>
      <w:r w:rsidR="00323D79">
        <w:rPr>
          <w:u w:val="single"/>
        </w:rPr>
        <w:tab/>
      </w:r>
      <w:r w:rsidR="00323D79">
        <w:rPr>
          <w:u w:val="single"/>
        </w:rPr>
        <w:tab/>
      </w:r>
      <w:r w:rsidR="00323D79">
        <w:rPr>
          <w:u w:val="single"/>
        </w:rPr>
        <w:tab/>
      </w:r>
      <w:r w:rsidR="00323D79">
        <w:rPr>
          <w:u w:val="single"/>
        </w:rPr>
        <w:tab/>
      </w:r>
      <w:r w:rsidR="00323D79">
        <w:rPr>
          <w:u w:val="single"/>
        </w:rPr>
        <w:tab/>
      </w:r>
    </w:p>
    <w:p w14:paraId="7FBBC0BC" w14:textId="77777777" w:rsidR="000B2932" w:rsidRDefault="000B2932" w:rsidP="00814ACE">
      <w:pPr>
        <w:ind w:left="720"/>
      </w:pPr>
    </w:p>
    <w:p w14:paraId="60DDF5B7" w14:textId="77777777" w:rsidR="00F30D93" w:rsidRDefault="00F30D93" w:rsidP="000B2932">
      <w:pPr>
        <w:ind w:left="720"/>
      </w:pPr>
    </w:p>
    <w:bookmarkEnd w:id="0"/>
    <w:p w14:paraId="3E284C6A" w14:textId="77777777" w:rsidR="00BB5E17" w:rsidRDefault="00BB5E17" w:rsidP="00704284"/>
    <w:p w14:paraId="2B085DAB" w14:textId="77777777" w:rsidR="00BB5E17" w:rsidRDefault="00BB5E17" w:rsidP="000B2932">
      <w:pPr>
        <w:ind w:left="720"/>
      </w:pPr>
    </w:p>
    <w:p w14:paraId="7AFE36D2" w14:textId="77777777" w:rsidR="000B2932" w:rsidRDefault="000B2932" w:rsidP="00814ACE">
      <w:pPr>
        <w:ind w:left="720"/>
      </w:pPr>
    </w:p>
    <w:p w14:paraId="0589FDFE" w14:textId="77777777" w:rsidR="00DF215F" w:rsidRDefault="00DF215F" w:rsidP="00814ACE">
      <w:pPr>
        <w:ind w:left="720"/>
      </w:pPr>
    </w:p>
    <w:p w14:paraId="19E1BBBD" w14:textId="77777777" w:rsidR="00DF215F" w:rsidRDefault="00DF215F" w:rsidP="00814ACE">
      <w:pPr>
        <w:ind w:left="720"/>
      </w:pPr>
    </w:p>
    <w:p w14:paraId="03EBF990" w14:textId="77777777" w:rsidR="006879EF" w:rsidRDefault="006879EF" w:rsidP="006879EF"/>
    <w:p w14:paraId="0ED1A9C3" w14:textId="77777777" w:rsidR="00DF215F" w:rsidRPr="0009383F" w:rsidRDefault="00AB3F6D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DF215F" w:rsidRPr="0009383F" w:rsidSect="007245DF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91027"/>
    <w:multiLevelType w:val="hybridMultilevel"/>
    <w:tmpl w:val="C4A8EA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13717AE"/>
    <w:multiLevelType w:val="hybridMultilevel"/>
    <w:tmpl w:val="23EEB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462B8"/>
    <w:multiLevelType w:val="hybridMultilevel"/>
    <w:tmpl w:val="09009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A9"/>
    <w:rsid w:val="0009383F"/>
    <w:rsid w:val="000B2932"/>
    <w:rsid w:val="001355B8"/>
    <w:rsid w:val="00147AA2"/>
    <w:rsid w:val="001A53A2"/>
    <w:rsid w:val="001D0BB7"/>
    <w:rsid w:val="001F28A9"/>
    <w:rsid w:val="00267F66"/>
    <w:rsid w:val="002E38C8"/>
    <w:rsid w:val="00323D79"/>
    <w:rsid w:val="003737B0"/>
    <w:rsid w:val="00402FF6"/>
    <w:rsid w:val="00444CF5"/>
    <w:rsid w:val="00475582"/>
    <w:rsid w:val="004E11C6"/>
    <w:rsid w:val="005E631A"/>
    <w:rsid w:val="0066286C"/>
    <w:rsid w:val="00684A56"/>
    <w:rsid w:val="006879EF"/>
    <w:rsid w:val="006E0A54"/>
    <w:rsid w:val="00704284"/>
    <w:rsid w:val="007061E8"/>
    <w:rsid w:val="007245DF"/>
    <w:rsid w:val="007E279B"/>
    <w:rsid w:val="00814ACE"/>
    <w:rsid w:val="00826D07"/>
    <w:rsid w:val="00873C53"/>
    <w:rsid w:val="008C2CC9"/>
    <w:rsid w:val="008E5D00"/>
    <w:rsid w:val="0090172C"/>
    <w:rsid w:val="00960019"/>
    <w:rsid w:val="009F29E2"/>
    <w:rsid w:val="00A718C1"/>
    <w:rsid w:val="00AB3F6D"/>
    <w:rsid w:val="00AC5A87"/>
    <w:rsid w:val="00B943FF"/>
    <w:rsid w:val="00BB5E17"/>
    <w:rsid w:val="00BD1DB8"/>
    <w:rsid w:val="00C32915"/>
    <w:rsid w:val="00CF516E"/>
    <w:rsid w:val="00DB1F93"/>
    <w:rsid w:val="00DC7E5F"/>
    <w:rsid w:val="00DD6F2D"/>
    <w:rsid w:val="00DF215F"/>
    <w:rsid w:val="00E0655D"/>
    <w:rsid w:val="00E23424"/>
    <w:rsid w:val="00F30D93"/>
    <w:rsid w:val="00F32BB2"/>
    <w:rsid w:val="00F6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88A280B"/>
  <w15:chartTrackingRefBased/>
  <w15:docId w15:val="{3A3F011A-B398-4093-A961-D6A5DBE2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ACCOUNT\Pupil%20Auditing\Forms%20-%20Districts\10-11%20Forms\Bldg%20Forms\PA70-3005.Coop%20Ed-CTC%20&amp;%20Ct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FF5FCC-6E0E-40FA-A488-EE906C92EC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DBEF3E-D466-4133-A44C-7609F95B28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572697-4BAD-4BAF-8F9B-CFAE8EE52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c62b6-fbfc-4c9c-86a3-28eadb6312f9"/>
    <ds:schemaRef ds:uri="09c04866-85cb-44b8-bcde-3bbcbe4b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PA70-3005.Coop Ed-CTC &amp; Ctr</Template>
  <TotalTime>7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3</cp:revision>
  <cp:lastPrinted>2012-07-09T17:56:00Z</cp:lastPrinted>
  <dcterms:created xsi:type="dcterms:W3CDTF">2026-09-03T13:03:00Z</dcterms:created>
  <dcterms:modified xsi:type="dcterms:W3CDTF">2026-09-03T13:04:00Z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  <property fmtid="{D5CDD505-2E9C-101B-9397-08002B2CF9AE}" pid="3" name="MediaServiceImageTags">
    <vt:lpwstr/>
  </property>
</Properties>
</file>